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1D619" w14:textId="6F57E9EC" w:rsidR="00EF522C" w:rsidRDefault="00EF522C" w:rsidP="00EF522C">
      <w:bookmarkStart w:id="0" w:name="_MailOriginal"/>
      <w:r>
        <w:t xml:space="preserve">Dear Parent/ Carer, </w:t>
      </w:r>
    </w:p>
    <w:p w14:paraId="1AB603EA" w14:textId="77777777" w:rsidR="000B4127" w:rsidRDefault="000B4127" w:rsidP="00EF522C"/>
    <w:bookmarkEnd w:id="0"/>
    <w:p w14:paraId="4B512296" w14:textId="7DEC05DE" w:rsidR="009C7918" w:rsidRDefault="009C7918" w:rsidP="00903713">
      <w:r>
        <w:t xml:space="preserve">As you will be aware, the PGL Revision Residential will be taking place on </w:t>
      </w:r>
      <w:r w:rsidR="00C25C86">
        <w:t>Monda</w:t>
      </w:r>
      <w:r>
        <w:t>y 1</w:t>
      </w:r>
      <w:r w:rsidR="00761981">
        <w:t>8</w:t>
      </w:r>
      <w:r w:rsidR="00761981">
        <w:rPr>
          <w:vertAlign w:val="superscript"/>
        </w:rPr>
        <w:t>th</w:t>
      </w:r>
      <w:r>
        <w:t xml:space="preserve"> </w:t>
      </w:r>
      <w:r w:rsidR="00761981">
        <w:t>Septem</w:t>
      </w:r>
      <w:r>
        <w:t xml:space="preserve">ber- </w:t>
      </w:r>
      <w:r w:rsidR="00761981">
        <w:t>Wednesday 20</w:t>
      </w:r>
      <w:r w:rsidRPr="009C7918">
        <w:rPr>
          <w:vertAlign w:val="superscript"/>
        </w:rPr>
        <w:t>th</w:t>
      </w:r>
      <w:r>
        <w:t xml:space="preserve"> </w:t>
      </w:r>
      <w:r w:rsidR="00761981">
        <w:t>Septem</w:t>
      </w:r>
      <w:r>
        <w:t>ber.  Thank you for offering your support and giving permission for your child to attend.</w:t>
      </w:r>
    </w:p>
    <w:p w14:paraId="777EB062" w14:textId="77777777" w:rsidR="007F04D3" w:rsidRDefault="007F04D3" w:rsidP="00903713"/>
    <w:p w14:paraId="239C0112" w14:textId="32E1D61F" w:rsidR="007F04D3" w:rsidRDefault="007F04D3" w:rsidP="00903713"/>
    <w:p w14:paraId="3D5544B5" w14:textId="3B3EDA80" w:rsidR="005175E4" w:rsidRDefault="005175E4" w:rsidP="005175E4">
      <w:pPr>
        <w:rPr>
          <w:b/>
          <w:u w:val="single"/>
        </w:rPr>
      </w:pPr>
      <w:r>
        <w:rPr>
          <w:b/>
          <w:u w:val="single"/>
        </w:rPr>
        <w:t>Time of departure and return:</w:t>
      </w:r>
    </w:p>
    <w:p w14:paraId="534F72F4" w14:textId="0059C4CD" w:rsidR="005175E4" w:rsidRDefault="005175E4" w:rsidP="00903713">
      <w:r>
        <w:t>The coach will leave school at 11.45 (after an early lunch in school) on</w:t>
      </w:r>
      <w:r w:rsidR="00761981">
        <w:t xml:space="preserve"> Monday 18</w:t>
      </w:r>
      <w:r w:rsidR="00761981" w:rsidRPr="00761981">
        <w:rPr>
          <w:vertAlign w:val="superscript"/>
        </w:rPr>
        <w:t>th</w:t>
      </w:r>
      <w:r w:rsidR="00761981">
        <w:t xml:space="preserve"> September</w:t>
      </w:r>
      <w:r>
        <w:t xml:space="preserve">.  </w:t>
      </w:r>
    </w:p>
    <w:p w14:paraId="39DEBC1E" w14:textId="670F5DE8" w:rsidR="007F04D3" w:rsidRDefault="005175E4" w:rsidP="00903713">
      <w:r>
        <w:t xml:space="preserve">Students will return to school </w:t>
      </w:r>
      <w:r w:rsidR="00761981">
        <w:t>for approximately 3.3</w:t>
      </w:r>
      <w:r w:rsidR="009D0A5E">
        <w:t>0</w:t>
      </w:r>
      <w:r w:rsidR="00B545E4">
        <w:t xml:space="preserve"> on Wednesday 20</w:t>
      </w:r>
      <w:r w:rsidR="00B545E4" w:rsidRPr="00B545E4">
        <w:rPr>
          <w:vertAlign w:val="superscript"/>
        </w:rPr>
        <w:t>th</w:t>
      </w:r>
      <w:r w:rsidR="00B545E4">
        <w:t xml:space="preserve"> September.</w:t>
      </w:r>
      <w:r w:rsidR="009D0A5E">
        <w:t xml:space="preserve"> </w:t>
      </w:r>
    </w:p>
    <w:p w14:paraId="279253AA" w14:textId="33A0586E" w:rsidR="009C7918" w:rsidRDefault="009C7918" w:rsidP="00903713"/>
    <w:p w14:paraId="296D4C3A" w14:textId="58F1EC8E" w:rsidR="009C7918" w:rsidRDefault="009C7918" w:rsidP="00903713">
      <w:pPr>
        <w:rPr>
          <w:b/>
          <w:u w:val="single"/>
        </w:rPr>
      </w:pPr>
      <w:r w:rsidRPr="009C7918">
        <w:rPr>
          <w:b/>
          <w:u w:val="single"/>
        </w:rPr>
        <w:t>Rooms:</w:t>
      </w:r>
      <w:r w:rsidR="00B050D9">
        <w:rPr>
          <w:b/>
          <w:u w:val="single"/>
        </w:rPr>
        <w:t xml:space="preserve"> </w:t>
      </w:r>
    </w:p>
    <w:p w14:paraId="386ABB6D" w14:textId="6F630EE5" w:rsidR="00B050D9" w:rsidRPr="00B050D9" w:rsidRDefault="000B5E33" w:rsidP="00903713">
      <w:r>
        <w:t>Students</w:t>
      </w:r>
      <w:r w:rsidR="005175E4">
        <w:t xml:space="preserve"> </w:t>
      </w:r>
      <w:r>
        <w:t>will be allocated rooms for between 4, 6 or 8 people.  These will be decided in discussion with Students ASAP but by no later than</w:t>
      </w:r>
      <w:r w:rsidR="009D0A5E">
        <w:t xml:space="preserve"> Friday 15</w:t>
      </w:r>
      <w:r w:rsidR="009D0A5E" w:rsidRPr="009D0A5E">
        <w:rPr>
          <w:vertAlign w:val="superscript"/>
        </w:rPr>
        <w:t>th</w:t>
      </w:r>
      <w:r w:rsidR="009D0A5E">
        <w:t xml:space="preserve"> September</w:t>
      </w:r>
      <w:r w:rsidR="005175E4">
        <w:t xml:space="preserve">.  Rooms have </w:t>
      </w:r>
      <w:proofErr w:type="spellStart"/>
      <w:r w:rsidR="005175E4">
        <w:t>en</w:t>
      </w:r>
      <w:proofErr w:type="spellEnd"/>
      <w:r w:rsidR="005175E4">
        <w:t>-suite bathroom for Students to share.</w:t>
      </w:r>
    </w:p>
    <w:p w14:paraId="5C7650D5" w14:textId="571D07E8" w:rsidR="004F67C1" w:rsidRDefault="004F67C1" w:rsidP="00C4041C">
      <w:pPr>
        <w:jc w:val="right"/>
        <w:rPr>
          <w:b/>
          <w:u w:val="single"/>
        </w:rPr>
      </w:pPr>
      <w:r w:rsidRPr="00CF48F2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476A064" wp14:editId="75281DD9">
                <wp:simplePos x="0" y="0"/>
                <wp:positionH relativeFrom="column">
                  <wp:posOffset>5037455</wp:posOffset>
                </wp:positionH>
                <wp:positionV relativeFrom="paragraph">
                  <wp:posOffset>6985</wp:posOffset>
                </wp:positionV>
                <wp:extent cx="1341120" cy="1404620"/>
                <wp:effectExtent l="0" t="0" r="1143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428F2" w14:textId="19F33018" w:rsidR="00CF48F2" w:rsidRDefault="00CF48F2" w:rsidP="004F67C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88D4B3" wp14:editId="622D016F">
                                  <wp:extent cx="1215930" cy="1172845"/>
                                  <wp:effectExtent l="0" t="0" r="3810" b="825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3635" cy="11899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76A0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6.65pt;margin-top:.55pt;width:105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">
                <v:textbox style="mso-fit-shape-to-text:t">
                  <w:txbxContent>
                    <w:p w14:paraId="491428F2" w14:textId="19F33018" w:rsidR="00CF48F2" w:rsidRDefault="00CF48F2" w:rsidP="004F67C1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88D4B3" wp14:editId="622D016F">
                            <wp:extent cx="1215930" cy="1172845"/>
                            <wp:effectExtent l="0" t="0" r="3810" b="825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3635" cy="11899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A1E7F1" w14:textId="77777777" w:rsidR="004F67C1" w:rsidRDefault="004F67C1" w:rsidP="00903713">
      <w:pPr>
        <w:rPr>
          <w:b/>
          <w:u w:val="single"/>
        </w:rPr>
      </w:pPr>
    </w:p>
    <w:p w14:paraId="5386C003" w14:textId="4207F07E" w:rsidR="009C7918" w:rsidRDefault="009C7918" w:rsidP="00903713">
      <w:pPr>
        <w:rPr>
          <w:b/>
          <w:u w:val="single"/>
        </w:rPr>
      </w:pPr>
      <w:r w:rsidRPr="009C7918">
        <w:rPr>
          <w:b/>
          <w:u w:val="single"/>
        </w:rPr>
        <w:t>Itinerary:</w:t>
      </w:r>
    </w:p>
    <w:p w14:paraId="50C85390" w14:textId="2072E22B" w:rsidR="009C7918" w:rsidRDefault="005175E4" w:rsidP="00903713">
      <w:r w:rsidRPr="005175E4">
        <w:t>Students will take part in a number</w:t>
      </w:r>
      <w:r>
        <w:t xml:space="preserve"> of sessions throughout each day.  The timings for these can be found below.  On </w:t>
      </w:r>
      <w:r w:rsidR="0032773C">
        <w:t>Monda</w:t>
      </w:r>
      <w:r>
        <w:t xml:space="preserve">y, the first session will start at 2pm.  On </w:t>
      </w:r>
      <w:r w:rsidR="0032773C">
        <w:t>Wednesd</w:t>
      </w:r>
      <w:r>
        <w:t>ay, the last session will end at 12</w:t>
      </w:r>
      <w:r w:rsidR="0032773C">
        <w:t>.10</w:t>
      </w:r>
      <w:r>
        <w:t>pm.</w:t>
      </w:r>
    </w:p>
    <w:p w14:paraId="19768733" w14:textId="77777777" w:rsidR="00C4041C" w:rsidRPr="005175E4" w:rsidRDefault="00C4041C" w:rsidP="00903713"/>
    <w:p w14:paraId="66572AAE" w14:textId="5B2E31BB" w:rsidR="005175E4" w:rsidRDefault="005175E4" w:rsidP="00903713">
      <w:pPr>
        <w:rPr>
          <w:b/>
          <w:u w:val="single"/>
        </w:rPr>
      </w:pPr>
    </w:p>
    <w:p w14:paraId="1636A6C8" w14:textId="7967909B" w:rsidR="005175E4" w:rsidRDefault="005175E4" w:rsidP="00903713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15237F33" wp14:editId="20140FEE">
            <wp:extent cx="6475730" cy="32448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2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11540" w14:textId="3EB035EE" w:rsidR="009C7918" w:rsidRDefault="009C7918" w:rsidP="00903713">
      <w:pPr>
        <w:rPr>
          <w:b/>
          <w:u w:val="single"/>
        </w:rPr>
      </w:pPr>
    </w:p>
    <w:p w14:paraId="30889523" w14:textId="071FE826" w:rsidR="00CF48F2" w:rsidRDefault="00CF48F2" w:rsidP="00903713">
      <w:r>
        <w:t>The revision sessions will be focused sessions for Maths</w:t>
      </w:r>
      <w:r w:rsidR="009D0A5E">
        <w:t>,</w:t>
      </w:r>
      <w:r>
        <w:t xml:space="preserve"> English </w:t>
      </w:r>
      <w:r w:rsidR="009D0A5E">
        <w:t xml:space="preserve">and Science </w:t>
      </w:r>
      <w:r>
        <w:t xml:space="preserve">on </w:t>
      </w:r>
      <w:r w:rsidR="009D0A5E">
        <w:t xml:space="preserve">key skills/ topics and questions that are typically more difficult in the exams.  Staff will teach and focus on key knowledge required to at least </w:t>
      </w:r>
      <w:r>
        <w:t xml:space="preserve">achieve a grade </w:t>
      </w:r>
      <w:r w:rsidR="00B75218">
        <w:t>4/</w:t>
      </w:r>
      <w:r>
        <w:t>5.</w:t>
      </w:r>
      <w:r w:rsidR="00B2370F">
        <w:t xml:space="preserve">  (The sessions will be led by Miss Elliott</w:t>
      </w:r>
      <w:r w:rsidR="009D0A5E">
        <w:t xml:space="preserve">, </w:t>
      </w:r>
      <w:r w:rsidR="00B2370F">
        <w:t>Mrs Barber, M</w:t>
      </w:r>
      <w:r w:rsidR="009D0A5E">
        <w:t>r Cook, Miss Wright</w:t>
      </w:r>
      <w:r w:rsidR="00B2370F">
        <w:t xml:space="preserve"> </w:t>
      </w:r>
      <w:r w:rsidR="009D0A5E">
        <w:t xml:space="preserve">and </w:t>
      </w:r>
      <w:r w:rsidR="00B2370F">
        <w:t xml:space="preserve">Mr </w:t>
      </w:r>
      <w:r w:rsidR="009D0A5E">
        <w:t>Fitton with support from Miss Speakman</w:t>
      </w:r>
      <w:r w:rsidR="00B2370F">
        <w:t>).</w:t>
      </w:r>
    </w:p>
    <w:p w14:paraId="514759E8" w14:textId="77777777" w:rsidR="0038689A" w:rsidRDefault="0038689A" w:rsidP="00903713"/>
    <w:p w14:paraId="024BF51D" w14:textId="3839BCFA" w:rsidR="00CF48F2" w:rsidRDefault="0038689A" w:rsidP="00903713">
      <w:r>
        <w:t xml:space="preserve">The physical activities Students can take part in include: abseiling, </w:t>
      </w:r>
      <w:r w:rsidR="009D0A5E">
        <w:t>raft building or zipwire</w:t>
      </w:r>
      <w:r>
        <w:t>.  Following Students’ evening meal, there will also be evening team-building activities/ entertainment</w:t>
      </w:r>
      <w:r w:rsidR="009D0A5E">
        <w:t xml:space="preserve"> such as campfire activities or quiz shows</w:t>
      </w:r>
      <w:r>
        <w:t xml:space="preserve">.  Should Students wish to </w:t>
      </w:r>
      <w:r w:rsidR="009D0A5E">
        <w:t>c</w:t>
      </w:r>
      <w:r>
        <w:t>ontinue studying during this period,</w:t>
      </w:r>
      <w:r w:rsidR="009D0A5E">
        <w:t xml:space="preserve"> Miss Speakman, Mr Cook or Mrs Barber will be available to help with this.</w:t>
      </w:r>
    </w:p>
    <w:p w14:paraId="5CB4EC34" w14:textId="77777777" w:rsidR="00C4041C" w:rsidRDefault="00C4041C" w:rsidP="00903713">
      <w:pPr>
        <w:rPr>
          <w:b/>
          <w:u w:val="single"/>
        </w:rPr>
      </w:pPr>
    </w:p>
    <w:p w14:paraId="6D1152D3" w14:textId="760CAC47" w:rsidR="009C7918" w:rsidRDefault="009C7918" w:rsidP="00903713">
      <w:pPr>
        <w:rPr>
          <w:b/>
          <w:u w:val="single"/>
        </w:rPr>
      </w:pPr>
      <w:r>
        <w:rPr>
          <w:b/>
          <w:u w:val="single"/>
        </w:rPr>
        <w:t>Requirements:</w:t>
      </w:r>
    </w:p>
    <w:p w14:paraId="14CA43C6" w14:textId="754ED445" w:rsidR="00B95262" w:rsidRPr="00B95262" w:rsidRDefault="00B95262" w:rsidP="00903713">
      <w:r w:rsidRPr="00B95262">
        <w:t xml:space="preserve">The kit Students will need to bring can be found </w:t>
      </w:r>
      <w:r w:rsidR="00225339">
        <w:t>in this pack.</w:t>
      </w:r>
    </w:p>
    <w:p w14:paraId="31FDA246" w14:textId="2EC2A66E" w:rsidR="009C7918" w:rsidRDefault="009C7918" w:rsidP="00903713">
      <w:pPr>
        <w:rPr>
          <w:b/>
          <w:u w:val="single"/>
        </w:rPr>
      </w:pPr>
    </w:p>
    <w:p w14:paraId="7C779077" w14:textId="11EE2284" w:rsidR="009D0A5E" w:rsidRDefault="009D0A5E" w:rsidP="00903713">
      <w:pPr>
        <w:rPr>
          <w:b/>
          <w:u w:val="single"/>
        </w:rPr>
      </w:pPr>
    </w:p>
    <w:p w14:paraId="77AECA09" w14:textId="0789C24B" w:rsidR="009D0A5E" w:rsidRDefault="009D0A5E" w:rsidP="00903713">
      <w:pPr>
        <w:rPr>
          <w:b/>
          <w:u w:val="single"/>
        </w:rPr>
      </w:pPr>
    </w:p>
    <w:p w14:paraId="4AEF7702" w14:textId="5FB577AB" w:rsidR="009D0A5E" w:rsidRDefault="009D0A5E" w:rsidP="00903713">
      <w:pPr>
        <w:rPr>
          <w:b/>
          <w:u w:val="single"/>
        </w:rPr>
      </w:pPr>
    </w:p>
    <w:p w14:paraId="4FBCC332" w14:textId="17993A78" w:rsidR="009D0A5E" w:rsidRDefault="009D0A5E" w:rsidP="00903713">
      <w:pPr>
        <w:rPr>
          <w:b/>
          <w:u w:val="single"/>
        </w:rPr>
      </w:pPr>
    </w:p>
    <w:p w14:paraId="6C64D73F" w14:textId="77777777" w:rsidR="009D0A5E" w:rsidRDefault="009D0A5E" w:rsidP="00903713">
      <w:pPr>
        <w:rPr>
          <w:b/>
          <w:u w:val="single"/>
        </w:rPr>
      </w:pPr>
    </w:p>
    <w:p w14:paraId="15C422BE" w14:textId="71C863C8" w:rsidR="00B95262" w:rsidRDefault="009C7918" w:rsidP="00903713">
      <w:pPr>
        <w:rPr>
          <w:b/>
          <w:u w:val="single"/>
        </w:rPr>
      </w:pPr>
      <w:r>
        <w:rPr>
          <w:b/>
          <w:u w:val="single"/>
        </w:rPr>
        <w:lastRenderedPageBreak/>
        <w:t>Meals and snacks:</w:t>
      </w:r>
    </w:p>
    <w:p w14:paraId="7DC24FDA" w14:textId="538CE180" w:rsidR="00225339" w:rsidRDefault="0064714D" w:rsidP="00903713">
      <w:r>
        <w:t>A</w:t>
      </w:r>
      <w:r w:rsidR="00B95262" w:rsidRPr="00B95262">
        <w:t xml:space="preserve"> typical menu for all meals can </w:t>
      </w:r>
      <w:r w:rsidR="00225339">
        <w:t xml:space="preserve">also be </w:t>
      </w:r>
      <w:r>
        <w:t>found in this pack.</w:t>
      </w:r>
    </w:p>
    <w:p w14:paraId="05F1E2DD" w14:textId="77777777" w:rsidR="0064714D" w:rsidRDefault="0064714D" w:rsidP="00903713"/>
    <w:p w14:paraId="0050ED97" w14:textId="7E00BF92" w:rsidR="007F04D3" w:rsidRDefault="00B95262" w:rsidP="00903713">
      <w:r>
        <w:t>*PGL can cater for a wide variety of food requirements when notified in advance, including allergies, intolerances, medical conditions, and those specified by culture and religion.  (Please make a note of these on the permission slip provided</w:t>
      </w:r>
      <w:r w:rsidR="00DD6D28">
        <w:t>)</w:t>
      </w:r>
      <w:r>
        <w:t>.</w:t>
      </w:r>
    </w:p>
    <w:p w14:paraId="5BA7BC18" w14:textId="1D85AA68" w:rsidR="00B95262" w:rsidRDefault="00B95262" w:rsidP="00903713"/>
    <w:p w14:paraId="2BE72290" w14:textId="0B9D2103" w:rsidR="00B95262" w:rsidRDefault="00B95262" w:rsidP="00903713"/>
    <w:p w14:paraId="260831BB" w14:textId="79C94C9F" w:rsidR="00B95262" w:rsidRDefault="00B95262" w:rsidP="00903713">
      <w:r>
        <w:t xml:space="preserve">Should you wish to find out any additional information regarding your child’s safety or the place in which your child will be staying, this can all be found </w:t>
      </w:r>
      <w:r w:rsidR="00C4041C">
        <w:t xml:space="preserve">on the </w:t>
      </w:r>
      <w:proofErr w:type="spellStart"/>
      <w:r w:rsidR="00C4041C">
        <w:t>Winmarleigh</w:t>
      </w:r>
      <w:proofErr w:type="spellEnd"/>
      <w:r w:rsidR="00C4041C">
        <w:t xml:space="preserve"> Hall website:</w:t>
      </w:r>
    </w:p>
    <w:p w14:paraId="3A8D5FDB" w14:textId="67243817" w:rsidR="00C4041C" w:rsidRDefault="00C4041C" w:rsidP="00903713"/>
    <w:p w14:paraId="35984000" w14:textId="028D0E0B" w:rsidR="00C4041C" w:rsidRDefault="008208FE" w:rsidP="00C4041C">
      <w:hyperlink r:id="rId13" w:history="1">
        <w:r w:rsidR="00C4041C" w:rsidRPr="009C67A9">
          <w:rPr>
            <w:rStyle w:val="Hyperlink"/>
          </w:rPr>
          <w:t>https://www.pgl.co.uk/en-gb/adventure-holidays/centres/winmarleigh-hall</w:t>
        </w:r>
      </w:hyperlink>
    </w:p>
    <w:p w14:paraId="7388AFA8" w14:textId="77777777" w:rsidR="00C4041C" w:rsidRDefault="00C4041C" w:rsidP="00903713"/>
    <w:p w14:paraId="5274785C" w14:textId="6D9D6059" w:rsidR="00B95262" w:rsidRDefault="00B95262" w:rsidP="00903713"/>
    <w:p w14:paraId="71E63D62" w14:textId="1C714DBC" w:rsidR="00B95262" w:rsidRDefault="00B95262" w:rsidP="00903713">
      <w:r>
        <w:t>Should you have any concerns or queries or concerns, plea</w:t>
      </w:r>
      <w:r w:rsidR="005B7467">
        <w:t>se do not hesitate to</w:t>
      </w:r>
      <w:r w:rsidR="00DD6D28">
        <w:t xml:space="preserve"> me via email: kcox@sph.srscmat.co.uk</w:t>
      </w:r>
    </w:p>
    <w:p w14:paraId="657D39F3" w14:textId="7FC3EC3C" w:rsidR="00B95262" w:rsidRDefault="00B95262" w:rsidP="00903713"/>
    <w:p w14:paraId="1A4AA911" w14:textId="3D44C0FA" w:rsidR="005B7467" w:rsidRPr="00241563" w:rsidRDefault="005B7467" w:rsidP="00903713">
      <w:pPr>
        <w:rPr>
          <w:b/>
        </w:rPr>
      </w:pPr>
    </w:p>
    <w:p w14:paraId="11ABFB75" w14:textId="21E035D8" w:rsidR="005B7467" w:rsidRDefault="005B7467" w:rsidP="00903713">
      <w:r w:rsidRPr="00241563">
        <w:rPr>
          <w:b/>
        </w:rPr>
        <w:t>Please complete</w:t>
      </w:r>
      <w:r w:rsidR="00C4041C" w:rsidRPr="00241563">
        <w:rPr>
          <w:b/>
        </w:rPr>
        <w:t xml:space="preserve"> the additional</w:t>
      </w:r>
      <w:r w:rsidR="00DD6D28" w:rsidRPr="00241563">
        <w:rPr>
          <w:b/>
        </w:rPr>
        <w:t xml:space="preserve"> information and confirmation of consent, ensuring</w:t>
      </w:r>
      <w:r w:rsidR="00241563">
        <w:rPr>
          <w:b/>
        </w:rPr>
        <w:t xml:space="preserve"> it is returned to me via email or paper copy on</w:t>
      </w:r>
      <w:bookmarkStart w:id="1" w:name="_GoBack"/>
      <w:bookmarkEnd w:id="1"/>
      <w:r w:rsidR="00241563">
        <w:rPr>
          <w:b/>
        </w:rPr>
        <w:t xml:space="preserve"> </w:t>
      </w:r>
      <w:r w:rsidR="00DD6D28" w:rsidRPr="00241563">
        <w:rPr>
          <w:b/>
        </w:rPr>
        <w:t>Friday</w:t>
      </w:r>
      <w:r w:rsidRPr="00241563">
        <w:rPr>
          <w:b/>
        </w:rPr>
        <w:t xml:space="preserve"> </w:t>
      </w:r>
      <w:r w:rsidR="00DD6D28" w:rsidRPr="00241563">
        <w:rPr>
          <w:b/>
        </w:rPr>
        <w:t>8</w:t>
      </w:r>
      <w:r w:rsidRPr="00241563">
        <w:rPr>
          <w:b/>
          <w:vertAlign w:val="superscript"/>
        </w:rPr>
        <w:t>th</w:t>
      </w:r>
      <w:r w:rsidRPr="00241563">
        <w:rPr>
          <w:b/>
        </w:rPr>
        <w:t xml:space="preserve"> </w:t>
      </w:r>
      <w:r w:rsidR="00AF43AD" w:rsidRPr="00241563">
        <w:rPr>
          <w:b/>
        </w:rPr>
        <w:t>Septembe</w:t>
      </w:r>
      <w:r w:rsidRPr="00241563">
        <w:rPr>
          <w:b/>
        </w:rPr>
        <w:t>r</w:t>
      </w:r>
      <w:r w:rsidR="00C4041C">
        <w:t xml:space="preserve"> so that we can discuss rooms</w:t>
      </w:r>
      <w:r>
        <w:t xml:space="preserve"> and update Students wi</w:t>
      </w:r>
      <w:r w:rsidR="00C4041C">
        <w:t>th</w:t>
      </w:r>
      <w:r>
        <w:t xml:space="preserve"> more detailed plans for the trip</w:t>
      </w:r>
      <w:r w:rsidR="00DD6D28">
        <w:t xml:space="preserve"> in the week commencing 11</w:t>
      </w:r>
      <w:r w:rsidR="00DD6D28" w:rsidRPr="00DD6D28">
        <w:rPr>
          <w:vertAlign w:val="superscript"/>
        </w:rPr>
        <w:t>th</w:t>
      </w:r>
      <w:r w:rsidR="00DD6D28">
        <w:t xml:space="preserve"> September.</w:t>
      </w:r>
    </w:p>
    <w:p w14:paraId="002C23A6" w14:textId="77777777" w:rsidR="005B7467" w:rsidRDefault="005B7467" w:rsidP="00903713"/>
    <w:p w14:paraId="4DE698A4" w14:textId="19A5E62F" w:rsidR="00B95262" w:rsidRDefault="00B95262" w:rsidP="00903713"/>
    <w:p w14:paraId="710A22B1" w14:textId="4B6DBAAB" w:rsidR="00B95262" w:rsidRDefault="00B95262" w:rsidP="00903713">
      <w:r>
        <w:t xml:space="preserve">Yours sincerely, </w:t>
      </w:r>
    </w:p>
    <w:p w14:paraId="4B9EFE9F" w14:textId="2D9B050F" w:rsidR="00B95262" w:rsidRDefault="00B95262" w:rsidP="00903713"/>
    <w:p w14:paraId="46959EC7" w14:textId="77777777" w:rsidR="00B95262" w:rsidRDefault="00B95262" w:rsidP="00B95262">
      <w:pPr>
        <w:rPr>
          <w:rFonts w:ascii="Times New Roman" w:hAnsi="Times New Roman" w:cs="Times New Roman"/>
          <w:color w:val="1F497D"/>
          <w:lang w:eastAsia="en-GB"/>
        </w:rPr>
      </w:pPr>
      <w:r>
        <w:rPr>
          <w:rFonts w:ascii="Times New Roman" w:hAnsi="Times New Roman" w:cs="Times New Roman"/>
          <w:color w:val="1F497D"/>
          <w:lang w:eastAsia="en-GB"/>
        </w:rPr>
        <w:t>Kerrie Cox</w:t>
      </w:r>
    </w:p>
    <w:p w14:paraId="74F900AC" w14:textId="77777777" w:rsidR="00B95262" w:rsidRDefault="00B95262" w:rsidP="00B95262">
      <w:pPr>
        <w:rPr>
          <w:rFonts w:ascii="Times New Roman" w:hAnsi="Times New Roman" w:cs="Times New Roman"/>
          <w:color w:val="1F497D"/>
          <w:sz w:val="22"/>
          <w:szCs w:val="22"/>
          <w:lang w:eastAsia="en-GB"/>
        </w:rPr>
      </w:pPr>
    </w:p>
    <w:p w14:paraId="572CD7BB" w14:textId="67C3A40E" w:rsidR="005B7467" w:rsidRDefault="00DD6D28" w:rsidP="00B95262">
      <w:pPr>
        <w:rPr>
          <w:rFonts w:ascii="Times New Roman" w:hAnsi="Times New Roman" w:cs="Times New Roman"/>
          <w:b/>
          <w:bCs/>
          <w:color w:val="000000"/>
          <w:lang w:eastAsia="en-GB"/>
        </w:rPr>
      </w:pPr>
      <w:r>
        <w:rPr>
          <w:rFonts w:ascii="Times New Roman" w:hAnsi="Times New Roman" w:cs="Times New Roman"/>
          <w:b/>
          <w:bCs/>
          <w:color w:val="000000"/>
          <w:lang w:eastAsia="en-GB"/>
        </w:rPr>
        <w:t xml:space="preserve">Senior </w:t>
      </w:r>
      <w:r w:rsidR="005B7467">
        <w:rPr>
          <w:rFonts w:ascii="Times New Roman" w:hAnsi="Times New Roman" w:cs="Times New Roman"/>
          <w:b/>
          <w:bCs/>
          <w:color w:val="000000"/>
          <w:lang w:eastAsia="en-GB"/>
        </w:rPr>
        <w:t xml:space="preserve">Assistant Head-teacher </w:t>
      </w:r>
    </w:p>
    <w:p w14:paraId="7F2A39D1" w14:textId="77777777" w:rsidR="005B7467" w:rsidRDefault="005B7467" w:rsidP="00B95262">
      <w:pPr>
        <w:rPr>
          <w:rFonts w:ascii="Times New Roman" w:hAnsi="Times New Roman" w:cs="Times New Roman"/>
          <w:b/>
          <w:bCs/>
          <w:color w:val="000000"/>
          <w:lang w:eastAsia="en-GB"/>
        </w:rPr>
      </w:pPr>
    </w:p>
    <w:p w14:paraId="0F9BB229" w14:textId="6E5CF4DA" w:rsidR="00B95262" w:rsidRDefault="00B95262" w:rsidP="00B95262">
      <w:pPr>
        <w:rPr>
          <w:rFonts w:ascii="Times New Roman" w:hAnsi="Times New Roman" w:cs="Times New Roman"/>
          <w:b/>
          <w:bCs/>
          <w:color w:val="000000"/>
          <w:lang w:eastAsia="en-GB"/>
        </w:rPr>
      </w:pPr>
      <w:r>
        <w:rPr>
          <w:rFonts w:ascii="Times New Roman" w:hAnsi="Times New Roman" w:cs="Times New Roman"/>
          <w:b/>
          <w:bCs/>
          <w:color w:val="000000"/>
          <w:lang w:eastAsia="en-GB"/>
        </w:rPr>
        <w:t>St Philip Howard Catholic Voluntary Academy</w:t>
      </w:r>
      <w:r>
        <w:rPr>
          <w:rFonts w:ascii="Times New Roman" w:hAnsi="Times New Roman" w:cs="Times New Roman"/>
          <w:color w:val="201F1E"/>
          <w:lang w:eastAsia="en-GB"/>
        </w:rPr>
        <w:t xml:space="preserve"> </w:t>
      </w:r>
    </w:p>
    <w:p w14:paraId="630E831E" w14:textId="518987F5" w:rsidR="00B95262" w:rsidRDefault="00B95262" w:rsidP="00B95262">
      <w:pPr>
        <w:shd w:val="clear" w:color="auto" w:fill="FFFFFF"/>
        <w:rPr>
          <w:rFonts w:ascii="Times New Roman" w:hAnsi="Times New Roman" w:cs="Times New Roman"/>
          <w:color w:val="000000"/>
          <w:shd w:val="clear" w:color="auto" w:fill="FFFFFF"/>
          <w:lang w:eastAsia="en-GB"/>
        </w:rPr>
      </w:pPr>
      <w:r>
        <w:rPr>
          <w:rFonts w:ascii="Times New Roman" w:hAnsi="Times New Roman" w:cs="Times New Roman"/>
          <w:b/>
          <w:bCs/>
          <w:color w:val="000000"/>
          <w:lang w:eastAsia="en-GB"/>
        </w:rPr>
        <w:t>Telephone:</w:t>
      </w:r>
      <w:r>
        <w:rPr>
          <w:rFonts w:ascii="Times New Roman" w:hAnsi="Times New Roman" w:cs="Times New Roman"/>
          <w:color w:val="000000"/>
          <w:lang w:eastAsia="en-GB"/>
        </w:rPr>
        <w:t> </w:t>
      </w:r>
      <w:r>
        <w:rPr>
          <w:rFonts w:ascii="Times New Roman" w:hAnsi="Times New Roman" w:cs="Times New Roman"/>
          <w:color w:val="000000"/>
          <w:shd w:val="clear" w:color="auto" w:fill="FFFFFF"/>
          <w:lang w:eastAsia="en-GB"/>
        </w:rPr>
        <w:t xml:space="preserve">01457 853 611 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  <w:lang w:eastAsia="en-GB"/>
        </w:rPr>
        <w:t>Extension:</w:t>
      </w:r>
      <w:r>
        <w:rPr>
          <w:rFonts w:ascii="Times New Roman" w:hAnsi="Times New Roman" w:cs="Times New Roman"/>
          <w:color w:val="000000"/>
          <w:shd w:val="clear" w:color="auto" w:fill="FFFFFF"/>
          <w:lang w:eastAsia="en-GB"/>
        </w:rPr>
        <w:t xml:space="preserve"> 205</w:t>
      </w:r>
    </w:p>
    <w:p w14:paraId="24319ACC" w14:textId="39EBC6DA" w:rsidR="005B7467" w:rsidRDefault="005B7467" w:rsidP="00B95262">
      <w:pPr>
        <w:shd w:val="clear" w:color="auto" w:fill="FFFFFF"/>
        <w:rPr>
          <w:rFonts w:ascii="Times New Roman" w:hAnsi="Times New Roman" w:cs="Times New Roman"/>
          <w:color w:val="000000"/>
          <w:shd w:val="clear" w:color="auto" w:fill="FFFFFF"/>
          <w:lang w:eastAsia="en-GB"/>
        </w:rPr>
      </w:pPr>
      <w:r w:rsidRPr="005B7467">
        <w:rPr>
          <w:rFonts w:ascii="Times New Roman" w:hAnsi="Times New Roman" w:cs="Times New Roman"/>
          <w:b/>
          <w:color w:val="000000"/>
          <w:shd w:val="clear" w:color="auto" w:fill="FFFFFF"/>
          <w:lang w:eastAsia="en-GB"/>
        </w:rPr>
        <w:t>Email:</w:t>
      </w:r>
      <w:r>
        <w:rPr>
          <w:rFonts w:ascii="Times New Roman" w:hAnsi="Times New Roman" w:cs="Times New Roman"/>
          <w:color w:val="000000"/>
          <w:shd w:val="clear" w:color="auto" w:fill="FFFFFF"/>
          <w:lang w:eastAsia="en-GB"/>
        </w:rPr>
        <w:t xml:space="preserve"> </w:t>
      </w:r>
      <w:r w:rsidRPr="005B7467">
        <w:rPr>
          <w:rFonts w:ascii="Times New Roman" w:hAnsi="Times New Roman" w:cs="Times New Roman"/>
        </w:rPr>
        <w:t>kcox@sph.srscmat.co.uk</w:t>
      </w:r>
    </w:p>
    <w:p w14:paraId="53783B55" w14:textId="30AF0DE3" w:rsidR="00B95262" w:rsidRDefault="00B95262" w:rsidP="00903713"/>
    <w:p w14:paraId="46B47AAE" w14:textId="0E1579F5" w:rsidR="00B95262" w:rsidRDefault="00B95262" w:rsidP="00903713"/>
    <w:p w14:paraId="68F473DC" w14:textId="0AF7C46E" w:rsidR="00B95262" w:rsidRDefault="00B95262" w:rsidP="00903713"/>
    <w:p w14:paraId="5E377545" w14:textId="18DB776E" w:rsidR="00B95262" w:rsidRDefault="00B95262" w:rsidP="00903713"/>
    <w:p w14:paraId="368162F2" w14:textId="78607ADC" w:rsidR="00B95262" w:rsidRDefault="00B95262" w:rsidP="00903713"/>
    <w:p w14:paraId="285632FA" w14:textId="53C045E5" w:rsidR="00C4041C" w:rsidRDefault="00C4041C" w:rsidP="00903713"/>
    <w:p w14:paraId="12463C42" w14:textId="0B1A3149" w:rsidR="00C4041C" w:rsidRDefault="00C4041C" w:rsidP="00903713"/>
    <w:p w14:paraId="06E1653C" w14:textId="70A7CCC4" w:rsidR="00C4041C" w:rsidRDefault="00C4041C" w:rsidP="00903713"/>
    <w:p w14:paraId="706768E5" w14:textId="5D1B5699" w:rsidR="00C4041C" w:rsidRDefault="00C4041C" w:rsidP="00903713"/>
    <w:p w14:paraId="7CD6069E" w14:textId="43DF18E6" w:rsidR="00C4041C" w:rsidRDefault="00C4041C" w:rsidP="00903713"/>
    <w:p w14:paraId="60CB0100" w14:textId="6F228DFC" w:rsidR="00C4041C" w:rsidRDefault="00C4041C" w:rsidP="00903713"/>
    <w:p w14:paraId="30ECCE3B" w14:textId="4CF4EC86" w:rsidR="007F04D3" w:rsidRDefault="007F04D3" w:rsidP="00903713">
      <w:pPr>
        <w:rPr>
          <w:b/>
          <w:u w:val="single"/>
        </w:rPr>
      </w:pPr>
    </w:p>
    <w:p w14:paraId="274F0ECE" w14:textId="491E0971" w:rsidR="007F04D3" w:rsidRPr="007F04D3" w:rsidRDefault="007F04D3" w:rsidP="00903713">
      <w:pPr>
        <w:rPr>
          <w:b/>
        </w:rPr>
      </w:pPr>
      <w:r w:rsidRPr="007F04D3">
        <w:rPr>
          <w:b/>
        </w:rPr>
        <w:lastRenderedPageBreak/>
        <w:t>Name of Student: ……………………………………………….  Date: …………………………………………………</w:t>
      </w:r>
    </w:p>
    <w:p w14:paraId="21F1C958" w14:textId="77777777" w:rsidR="007F04D3" w:rsidRDefault="007F04D3" w:rsidP="00903713">
      <w:pPr>
        <w:rPr>
          <w:b/>
          <w:u w:val="single"/>
        </w:rPr>
      </w:pPr>
    </w:p>
    <w:p w14:paraId="76BF98E9" w14:textId="72A15DF3" w:rsidR="007F04D3" w:rsidRPr="007F04D3" w:rsidRDefault="007F04D3" w:rsidP="00903713">
      <w:pPr>
        <w:rPr>
          <w:b/>
        </w:rPr>
      </w:pPr>
      <w:r w:rsidRPr="007F04D3">
        <w:rPr>
          <w:b/>
        </w:rPr>
        <w:t>I give permission for my child to attend the PGL on 1</w:t>
      </w:r>
      <w:r w:rsidR="00DD6D28">
        <w:rPr>
          <w:b/>
        </w:rPr>
        <w:t>8</w:t>
      </w:r>
      <w:r w:rsidRPr="007F04D3">
        <w:rPr>
          <w:b/>
          <w:vertAlign w:val="superscript"/>
        </w:rPr>
        <w:t>th</w:t>
      </w:r>
      <w:r w:rsidRPr="007F04D3">
        <w:rPr>
          <w:b/>
        </w:rPr>
        <w:t xml:space="preserve">- </w:t>
      </w:r>
      <w:r w:rsidR="00DD6D28">
        <w:rPr>
          <w:b/>
        </w:rPr>
        <w:t>20</w:t>
      </w:r>
      <w:r w:rsidRPr="007F04D3">
        <w:rPr>
          <w:b/>
          <w:vertAlign w:val="superscript"/>
        </w:rPr>
        <w:t>th</w:t>
      </w:r>
      <w:r>
        <w:rPr>
          <w:b/>
        </w:rPr>
        <w:t xml:space="preserve"> </w:t>
      </w:r>
      <w:r w:rsidR="00D779B5">
        <w:rPr>
          <w:b/>
        </w:rPr>
        <w:t>Septembe</w:t>
      </w:r>
      <w:r>
        <w:rPr>
          <w:b/>
        </w:rPr>
        <w:t>r:                  YES                      NO</w:t>
      </w:r>
    </w:p>
    <w:p w14:paraId="1EA71BFC" w14:textId="77777777" w:rsidR="007F04D3" w:rsidRDefault="007F04D3" w:rsidP="00903713">
      <w:pPr>
        <w:rPr>
          <w:rFonts w:ascii="Arial" w:hAnsi="Arial" w:cs="Arial"/>
          <w:color w:val="5B6270"/>
          <w:sz w:val="20"/>
          <w:szCs w:val="20"/>
          <w:shd w:val="clear" w:color="auto" w:fill="FFFFFF"/>
        </w:rPr>
      </w:pPr>
    </w:p>
    <w:p w14:paraId="2A98B1A3" w14:textId="0BE95982" w:rsidR="007F04D3" w:rsidRDefault="007F04D3" w:rsidP="00903713">
      <w:pPr>
        <w:rPr>
          <w:rFonts w:ascii="Arial" w:hAnsi="Arial" w:cs="Arial"/>
          <w:color w:val="5B6270"/>
          <w:sz w:val="20"/>
          <w:szCs w:val="20"/>
          <w:shd w:val="clear" w:color="auto" w:fill="FFFFFF"/>
        </w:rPr>
      </w:pPr>
      <w:proofErr w:type="spellStart"/>
      <w:r>
        <w:rPr>
          <w:rFonts w:ascii="Arial" w:hAnsi="Arial" w:cs="Arial"/>
          <w:color w:val="5B6270"/>
          <w:sz w:val="20"/>
          <w:szCs w:val="20"/>
          <w:shd w:val="clear" w:color="auto" w:fill="FFFFFF"/>
        </w:rPr>
        <w:t>Winmarleigh</w:t>
      </w:r>
      <w:proofErr w:type="spellEnd"/>
      <w:r>
        <w:rPr>
          <w:rFonts w:ascii="Arial" w:hAnsi="Arial" w:cs="Arial"/>
          <w:color w:val="5B6270"/>
          <w:sz w:val="20"/>
          <w:szCs w:val="20"/>
          <w:shd w:val="clear" w:color="auto" w:fill="FFFFFF"/>
        </w:rPr>
        <w:t xml:space="preserve"> Hall</w:t>
      </w:r>
      <w:r>
        <w:rPr>
          <w:rFonts w:ascii="Arial" w:hAnsi="Arial" w:cs="Arial"/>
          <w:color w:val="5B6270"/>
          <w:sz w:val="20"/>
          <w:szCs w:val="20"/>
        </w:rPr>
        <w:br/>
      </w:r>
      <w:r>
        <w:rPr>
          <w:rFonts w:ascii="Arial" w:hAnsi="Arial" w:cs="Arial"/>
          <w:color w:val="5B6270"/>
          <w:sz w:val="20"/>
          <w:szCs w:val="20"/>
          <w:shd w:val="clear" w:color="auto" w:fill="FFFFFF"/>
        </w:rPr>
        <w:t>Church Lane</w:t>
      </w:r>
      <w:r>
        <w:rPr>
          <w:rFonts w:ascii="Arial" w:hAnsi="Arial" w:cs="Arial"/>
          <w:color w:val="5B6270"/>
          <w:sz w:val="20"/>
          <w:szCs w:val="20"/>
        </w:rPr>
        <w:br/>
      </w:r>
      <w:proofErr w:type="spellStart"/>
      <w:r>
        <w:rPr>
          <w:rFonts w:ascii="Arial" w:hAnsi="Arial" w:cs="Arial"/>
          <w:color w:val="5B6270"/>
          <w:sz w:val="20"/>
          <w:szCs w:val="20"/>
          <w:shd w:val="clear" w:color="auto" w:fill="FFFFFF"/>
        </w:rPr>
        <w:t>Winmarleigh</w:t>
      </w:r>
      <w:proofErr w:type="spellEnd"/>
      <w:r>
        <w:rPr>
          <w:rFonts w:ascii="Arial" w:hAnsi="Arial" w:cs="Arial"/>
          <w:color w:val="5B6270"/>
          <w:sz w:val="20"/>
          <w:szCs w:val="20"/>
        </w:rPr>
        <w:br/>
      </w:r>
      <w:r>
        <w:rPr>
          <w:rFonts w:ascii="Arial" w:hAnsi="Arial" w:cs="Arial"/>
          <w:color w:val="5B6270"/>
          <w:sz w:val="20"/>
          <w:szCs w:val="20"/>
          <w:shd w:val="clear" w:color="auto" w:fill="FFFFFF"/>
        </w:rPr>
        <w:t>Preston</w:t>
      </w:r>
      <w:r>
        <w:rPr>
          <w:rFonts w:ascii="Arial" w:hAnsi="Arial" w:cs="Arial"/>
          <w:color w:val="5B6270"/>
          <w:sz w:val="20"/>
          <w:szCs w:val="20"/>
        </w:rPr>
        <w:br/>
      </w:r>
      <w:r>
        <w:rPr>
          <w:rFonts w:ascii="Arial" w:hAnsi="Arial" w:cs="Arial"/>
          <w:color w:val="5B6270"/>
          <w:sz w:val="20"/>
          <w:szCs w:val="20"/>
          <w:shd w:val="clear" w:color="auto" w:fill="FFFFFF"/>
        </w:rPr>
        <w:t>Lancashire</w:t>
      </w:r>
      <w:r>
        <w:rPr>
          <w:rFonts w:ascii="Arial" w:hAnsi="Arial" w:cs="Arial"/>
          <w:color w:val="5B6270"/>
          <w:sz w:val="20"/>
          <w:szCs w:val="20"/>
        </w:rPr>
        <w:br/>
      </w:r>
      <w:r>
        <w:rPr>
          <w:rFonts w:ascii="Arial" w:hAnsi="Arial" w:cs="Arial"/>
          <w:color w:val="5B6270"/>
          <w:sz w:val="20"/>
          <w:szCs w:val="20"/>
          <w:shd w:val="clear" w:color="auto" w:fill="FFFFFF"/>
        </w:rPr>
        <w:t>PR3 0LA</w:t>
      </w:r>
    </w:p>
    <w:p w14:paraId="121B843B" w14:textId="52451915" w:rsidR="007F04D3" w:rsidRDefault="007F04D3" w:rsidP="00903713">
      <w:pPr>
        <w:rPr>
          <w:rFonts w:ascii="Arial" w:hAnsi="Arial" w:cs="Arial"/>
          <w:color w:val="5B6270"/>
          <w:sz w:val="20"/>
          <w:szCs w:val="20"/>
          <w:shd w:val="clear" w:color="auto" w:fill="FFFFFF"/>
        </w:rPr>
      </w:pPr>
    </w:p>
    <w:p w14:paraId="3FE01C8F" w14:textId="5D45743B" w:rsidR="007F04D3" w:rsidRPr="007F04D3" w:rsidRDefault="007F04D3" w:rsidP="00903713">
      <w:pPr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7F04D3">
        <w:rPr>
          <w:rFonts w:ascii="Arial" w:hAnsi="Arial" w:cs="Arial"/>
          <w:b/>
          <w:sz w:val="20"/>
          <w:szCs w:val="20"/>
          <w:shd w:val="clear" w:color="auto" w:fill="FFFFFF"/>
        </w:rPr>
        <w:t>I understand the kit requirements and will ensure my child is appropriately equipped:</w:t>
      </w:r>
      <w:r>
        <w:rPr>
          <w:rFonts w:ascii="Arial" w:hAnsi="Arial" w:cs="Arial"/>
          <w:b/>
          <w:sz w:val="20"/>
          <w:szCs w:val="20"/>
          <w:shd w:val="clear" w:color="auto" w:fill="FFFFFF"/>
        </w:rPr>
        <w:t xml:space="preserve">  </w:t>
      </w:r>
      <w:r>
        <w:rPr>
          <w:b/>
        </w:rPr>
        <w:t>YES                      NO</w:t>
      </w:r>
    </w:p>
    <w:p w14:paraId="58DF60C2" w14:textId="0C8FD682" w:rsidR="007F04D3" w:rsidRPr="007F04D3" w:rsidRDefault="007F04D3" w:rsidP="00903713">
      <w:pPr>
        <w:rPr>
          <w:rFonts w:ascii="Arial" w:hAnsi="Arial" w:cs="Arial"/>
          <w:b/>
          <w:sz w:val="20"/>
          <w:szCs w:val="20"/>
          <w:shd w:val="clear" w:color="auto" w:fill="FFFFFF"/>
        </w:rPr>
      </w:pPr>
    </w:p>
    <w:p w14:paraId="0524FF83" w14:textId="374A7379" w:rsidR="007F04D3" w:rsidRPr="007F04D3" w:rsidRDefault="007F04D3" w:rsidP="00903713">
      <w:pPr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7F04D3">
        <w:rPr>
          <w:rFonts w:ascii="Arial" w:hAnsi="Arial" w:cs="Arial"/>
          <w:b/>
          <w:sz w:val="20"/>
          <w:szCs w:val="20"/>
          <w:shd w:val="clear" w:color="auto" w:fill="FFFFFF"/>
        </w:rPr>
        <w:t xml:space="preserve">I </w:t>
      </w:r>
      <w:r w:rsidR="003877DA">
        <w:rPr>
          <w:rFonts w:ascii="Arial" w:hAnsi="Arial" w:cs="Arial"/>
          <w:b/>
          <w:sz w:val="20"/>
          <w:szCs w:val="20"/>
          <w:shd w:val="clear" w:color="auto" w:fill="FFFFFF"/>
        </w:rPr>
        <w:t xml:space="preserve">have discussed the </w:t>
      </w:r>
      <w:r w:rsidRPr="007F04D3">
        <w:rPr>
          <w:rFonts w:ascii="Arial" w:hAnsi="Arial" w:cs="Arial"/>
          <w:b/>
          <w:sz w:val="20"/>
          <w:szCs w:val="20"/>
          <w:shd w:val="clear" w:color="auto" w:fill="FFFFFF"/>
        </w:rPr>
        <w:t>different activities my c</w:t>
      </w:r>
      <w:r w:rsidR="003877DA">
        <w:rPr>
          <w:rFonts w:ascii="Arial" w:hAnsi="Arial" w:cs="Arial"/>
          <w:b/>
          <w:sz w:val="20"/>
          <w:szCs w:val="20"/>
          <w:shd w:val="clear" w:color="auto" w:fill="FFFFFF"/>
        </w:rPr>
        <w:t>hild will be taking part in.  He/ She knows she must be fully engaged in any Maths/ English</w:t>
      </w:r>
      <w:r w:rsidR="00DD6D28">
        <w:rPr>
          <w:rFonts w:ascii="Arial" w:hAnsi="Arial" w:cs="Arial"/>
          <w:b/>
          <w:sz w:val="20"/>
          <w:szCs w:val="20"/>
          <w:shd w:val="clear" w:color="auto" w:fill="FFFFFF"/>
        </w:rPr>
        <w:t>/ Science</w:t>
      </w:r>
      <w:r w:rsidR="003877DA">
        <w:rPr>
          <w:rFonts w:ascii="Arial" w:hAnsi="Arial" w:cs="Arial"/>
          <w:b/>
          <w:sz w:val="20"/>
          <w:szCs w:val="20"/>
          <w:shd w:val="clear" w:color="auto" w:fill="FFFFFF"/>
        </w:rPr>
        <w:t xml:space="preserve"> sessions and give permission for my child to take part in physical activities too.</w:t>
      </w:r>
    </w:p>
    <w:p w14:paraId="28E3BE70" w14:textId="4BA6B427" w:rsidR="007F04D3" w:rsidRDefault="007F04D3" w:rsidP="00903713">
      <w:pPr>
        <w:rPr>
          <w:rFonts w:ascii="Arial" w:hAnsi="Arial" w:cs="Arial"/>
          <w:b/>
          <w:sz w:val="20"/>
          <w:szCs w:val="20"/>
          <w:shd w:val="clear" w:color="auto" w:fill="FFFFFF"/>
        </w:rPr>
      </w:pPr>
    </w:p>
    <w:p w14:paraId="555A0958" w14:textId="2BE46D4F" w:rsidR="007F04D3" w:rsidRDefault="007F04D3" w:rsidP="007F04D3">
      <w:pPr>
        <w:jc w:val="right"/>
        <w:rPr>
          <w:b/>
        </w:rPr>
      </w:pPr>
      <w:r>
        <w:rPr>
          <w:b/>
        </w:rPr>
        <w:t>YES                      NO</w:t>
      </w:r>
    </w:p>
    <w:p w14:paraId="75423ED2" w14:textId="715CE694" w:rsidR="003877DA" w:rsidRDefault="003877DA" w:rsidP="003877DA">
      <w:pPr>
        <w:rPr>
          <w:b/>
        </w:rPr>
      </w:pPr>
      <w:r>
        <w:rPr>
          <w:b/>
        </w:rPr>
        <w:t>Additional needs/ support that may be required:</w:t>
      </w:r>
    </w:p>
    <w:p w14:paraId="1406B142" w14:textId="5FCADD42" w:rsidR="003877DA" w:rsidRDefault="003877DA" w:rsidP="003877DA">
      <w:pPr>
        <w:rPr>
          <w:b/>
        </w:rPr>
      </w:pPr>
    </w:p>
    <w:p w14:paraId="0497143B" w14:textId="2312B9FB" w:rsidR="003877DA" w:rsidRDefault="003877DA" w:rsidP="003877DA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……………………………………………………………………………………………………………………………………………………….</w:t>
      </w:r>
    </w:p>
    <w:p w14:paraId="7066475E" w14:textId="1ECCE6F9" w:rsidR="007F04D3" w:rsidRDefault="007F04D3" w:rsidP="007F04D3">
      <w:pPr>
        <w:jc w:val="right"/>
        <w:rPr>
          <w:b/>
        </w:rPr>
      </w:pPr>
    </w:p>
    <w:p w14:paraId="35C5A1D2" w14:textId="343AEF65" w:rsidR="007F04D3" w:rsidRDefault="007F04D3" w:rsidP="007F04D3">
      <w:pPr>
        <w:rPr>
          <w:b/>
        </w:rPr>
      </w:pPr>
      <w:r>
        <w:rPr>
          <w:b/>
        </w:rPr>
        <w:t>My child has an allergy:                                                                                                              YES                      NO</w:t>
      </w:r>
    </w:p>
    <w:p w14:paraId="53FED2FA" w14:textId="71F0A020" w:rsidR="007F04D3" w:rsidRDefault="007F04D3" w:rsidP="007F04D3">
      <w:pPr>
        <w:rPr>
          <w:b/>
        </w:rPr>
      </w:pPr>
    </w:p>
    <w:p w14:paraId="1BD8988F" w14:textId="09972A32" w:rsidR="007F04D3" w:rsidRDefault="007F04D3" w:rsidP="007F04D3">
      <w:pPr>
        <w:rPr>
          <w:b/>
        </w:rPr>
      </w:pPr>
      <w:r>
        <w:rPr>
          <w:b/>
        </w:rPr>
        <w:t>Details: ………………………………………………………………………………………………………………………………………</w:t>
      </w:r>
      <w:proofErr w:type="gramStart"/>
      <w:r>
        <w:rPr>
          <w:b/>
        </w:rPr>
        <w:t>…..</w:t>
      </w:r>
      <w:proofErr w:type="gramEnd"/>
    </w:p>
    <w:p w14:paraId="18897333" w14:textId="6C152572" w:rsidR="007F04D3" w:rsidRDefault="007F04D3" w:rsidP="007F04D3">
      <w:pPr>
        <w:rPr>
          <w:b/>
        </w:rPr>
      </w:pPr>
    </w:p>
    <w:p w14:paraId="28459010" w14:textId="5941B8F3" w:rsidR="007F04D3" w:rsidRDefault="007F04D3" w:rsidP="007F04D3">
      <w:pPr>
        <w:rPr>
          <w:b/>
        </w:rPr>
      </w:pPr>
      <w:r>
        <w:rPr>
          <w:b/>
        </w:rPr>
        <w:t>Medication: ……………………………………………………………………………………………………………………………………</w:t>
      </w:r>
    </w:p>
    <w:p w14:paraId="496135E4" w14:textId="315D5015" w:rsidR="007F04D3" w:rsidRDefault="007F04D3" w:rsidP="007F04D3">
      <w:pPr>
        <w:rPr>
          <w:b/>
        </w:rPr>
      </w:pPr>
    </w:p>
    <w:p w14:paraId="36939F44" w14:textId="14BFCCC8" w:rsidR="007F04D3" w:rsidRDefault="007F04D3" w:rsidP="007F04D3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……………………………………………………………………………………………………………………………………………………….</w:t>
      </w:r>
    </w:p>
    <w:p w14:paraId="53A651EB" w14:textId="2EA193DE" w:rsidR="007F04D3" w:rsidRDefault="007F04D3" w:rsidP="007F04D3">
      <w:pPr>
        <w:rPr>
          <w:b/>
        </w:rPr>
      </w:pPr>
    </w:p>
    <w:p w14:paraId="1DBF6F23" w14:textId="0D6A4834" w:rsidR="00C57C2D" w:rsidRDefault="007F04D3" w:rsidP="00C57C2D">
      <w:pPr>
        <w:rPr>
          <w:b/>
        </w:rPr>
      </w:pPr>
      <w:r>
        <w:rPr>
          <w:b/>
        </w:rPr>
        <w:t>How often is this taken?  How is it stored?</w:t>
      </w:r>
      <w:r w:rsidR="00C57C2D">
        <w:rPr>
          <w:b/>
        </w:rPr>
        <w:t xml:space="preserve">  (I understand that this will be held by a member of Staff and administered as appropriate.  If this is not possible, please indicate below).</w:t>
      </w:r>
    </w:p>
    <w:p w14:paraId="0399421B" w14:textId="77777777" w:rsidR="007F04D3" w:rsidRDefault="007F04D3" w:rsidP="007F04D3">
      <w:pPr>
        <w:rPr>
          <w:b/>
        </w:rPr>
      </w:pPr>
    </w:p>
    <w:p w14:paraId="293BC059" w14:textId="4DA0630C" w:rsidR="00C57C2D" w:rsidRDefault="007F04D3" w:rsidP="007F04D3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……………………………………………………………………………………………………………………………………………………….</w:t>
      </w:r>
    </w:p>
    <w:p w14:paraId="7B7666EE" w14:textId="7DDF8F7B" w:rsidR="003877DA" w:rsidRDefault="003877DA" w:rsidP="007F04D3">
      <w:pPr>
        <w:rPr>
          <w:b/>
        </w:rPr>
      </w:pPr>
      <w:r>
        <w:rPr>
          <w:b/>
        </w:rPr>
        <w:t>I have spoken to my child about safety and behaviour expectations and they understand that the same rules will apply as being in school.                                                                            YES                         NO</w:t>
      </w:r>
    </w:p>
    <w:p w14:paraId="4221BBC4" w14:textId="58EF6D9E" w:rsidR="007F04D3" w:rsidRDefault="007F04D3" w:rsidP="00903713">
      <w:pPr>
        <w:rPr>
          <w:b/>
          <w:u w:val="single"/>
        </w:rPr>
      </w:pPr>
    </w:p>
    <w:p w14:paraId="7450AD42" w14:textId="3B80A49B" w:rsidR="007F04D3" w:rsidRDefault="007F04D3" w:rsidP="00903713">
      <w:pPr>
        <w:rPr>
          <w:b/>
        </w:rPr>
      </w:pPr>
      <w:r w:rsidRPr="007F04D3">
        <w:rPr>
          <w:b/>
        </w:rPr>
        <w:t>Signed:</w:t>
      </w:r>
      <w:r w:rsidR="00C37BDB">
        <w:rPr>
          <w:b/>
        </w:rPr>
        <w:t xml:space="preserve"> </w:t>
      </w:r>
      <w:r w:rsidRPr="007F04D3">
        <w:rPr>
          <w:b/>
        </w:rPr>
        <w:t xml:space="preserve">……………………………………………… Parent/ Carer’s </w:t>
      </w:r>
      <w:proofErr w:type="gramStart"/>
      <w:r w:rsidRPr="007F04D3">
        <w:rPr>
          <w:b/>
        </w:rPr>
        <w:t>name:…</w:t>
      </w:r>
      <w:proofErr w:type="gramEnd"/>
      <w:r w:rsidRPr="007F04D3">
        <w:rPr>
          <w:b/>
        </w:rPr>
        <w:t>…………………………………………</w:t>
      </w:r>
      <w:r w:rsidR="003877DA">
        <w:rPr>
          <w:b/>
        </w:rPr>
        <w:t>…………</w:t>
      </w:r>
      <w:r w:rsidR="0092230C">
        <w:rPr>
          <w:b/>
        </w:rPr>
        <w:t>…..</w:t>
      </w:r>
    </w:p>
    <w:p w14:paraId="5359F512" w14:textId="3D1B9745" w:rsidR="003877DA" w:rsidRDefault="003877DA" w:rsidP="00903713">
      <w:pPr>
        <w:rPr>
          <w:b/>
        </w:rPr>
      </w:pPr>
    </w:p>
    <w:p w14:paraId="668702D6" w14:textId="1E6E6D6C" w:rsidR="003877DA" w:rsidRDefault="003877DA" w:rsidP="00903713">
      <w:pPr>
        <w:rPr>
          <w:b/>
        </w:rPr>
      </w:pPr>
      <w:r>
        <w:rPr>
          <w:b/>
        </w:rPr>
        <w:t>Telephone: ……………………………………………………………. Email: …………………………………………………………</w:t>
      </w:r>
      <w:r w:rsidR="0092230C">
        <w:rPr>
          <w:b/>
        </w:rPr>
        <w:t>……</w:t>
      </w:r>
    </w:p>
    <w:p w14:paraId="093B7295" w14:textId="58BD88BF" w:rsidR="007F04D3" w:rsidRDefault="007F04D3" w:rsidP="00903713">
      <w:pPr>
        <w:rPr>
          <w:b/>
          <w:u w:val="single"/>
        </w:rPr>
      </w:pPr>
    </w:p>
    <w:p w14:paraId="16A05CA4" w14:textId="35973498" w:rsidR="00C57C2D" w:rsidRDefault="00C57C2D" w:rsidP="007F04D3">
      <w:pPr>
        <w:rPr>
          <w:b/>
        </w:rPr>
      </w:pPr>
      <w:r>
        <w:rPr>
          <w:b/>
        </w:rPr>
        <w:t>Any other detail/ important information</w:t>
      </w:r>
      <w:r w:rsidR="003877DA" w:rsidRPr="003877DA">
        <w:rPr>
          <w:b/>
        </w:rPr>
        <w:t>:</w:t>
      </w:r>
      <w:r>
        <w:rPr>
          <w:b/>
        </w:rPr>
        <w:t xml:space="preserve"> ………………………………………………………………………………………….</w:t>
      </w:r>
    </w:p>
    <w:p w14:paraId="4F678A2F" w14:textId="77777777" w:rsidR="00C57C2D" w:rsidRDefault="00C57C2D" w:rsidP="007F04D3">
      <w:pPr>
        <w:rPr>
          <w:b/>
        </w:rPr>
      </w:pPr>
    </w:p>
    <w:p w14:paraId="4C651544" w14:textId="210EC9FC" w:rsidR="007F04D3" w:rsidRPr="003877DA" w:rsidRDefault="00C57C2D" w:rsidP="007F04D3">
      <w:pPr>
        <w:rPr>
          <w:b/>
        </w:rPr>
      </w:pPr>
      <w:r>
        <w:rPr>
          <w:b/>
        </w:rPr>
        <w:t>……………………………</w:t>
      </w:r>
      <w:r w:rsidR="003877DA" w:rsidRPr="003877DA">
        <w:rPr>
          <w:b/>
        </w:rPr>
        <w:t>……………………………………………………………………………………………………………………………….</w:t>
      </w:r>
    </w:p>
    <w:p w14:paraId="28391E5F" w14:textId="77777777" w:rsidR="007F04D3" w:rsidRPr="007F04D3" w:rsidRDefault="007F04D3" w:rsidP="007F04D3"/>
    <w:p w14:paraId="3725146A" w14:textId="42010509" w:rsidR="00AC02B1" w:rsidRDefault="00AC02B1" w:rsidP="007F04D3">
      <w:pPr>
        <w:tabs>
          <w:tab w:val="left" w:pos="2964"/>
        </w:tabs>
      </w:pPr>
    </w:p>
    <w:p w14:paraId="3C2B114C" w14:textId="6DD45ADF" w:rsidR="009C7918" w:rsidRPr="00AC02B1" w:rsidRDefault="00AC02B1" w:rsidP="00B37189">
      <w:pPr>
        <w:tabs>
          <w:tab w:val="left" w:pos="2964"/>
          <w:tab w:val="left" w:pos="4104"/>
        </w:tabs>
      </w:pPr>
      <w:r>
        <w:tab/>
      </w:r>
      <w:r w:rsidR="00B37189">
        <w:tab/>
      </w:r>
    </w:p>
    <w:sectPr w:rsidR="009C7918" w:rsidRPr="00AC02B1" w:rsidSect="003F5AEB">
      <w:headerReference w:type="default" r:id="rId14"/>
      <w:footerReference w:type="default" r:id="rId15"/>
      <w:pgSz w:w="11900" w:h="16840"/>
      <w:pgMar w:top="2835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30A55C" w14:textId="77777777" w:rsidR="008208FE" w:rsidRDefault="008208FE" w:rsidP="003F5AEB">
      <w:r>
        <w:separator/>
      </w:r>
    </w:p>
  </w:endnote>
  <w:endnote w:type="continuationSeparator" w:id="0">
    <w:p w14:paraId="062F3D8F" w14:textId="77777777" w:rsidR="008208FE" w:rsidRDefault="008208FE" w:rsidP="003F5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altName w:val="Arial"/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Semibold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296A4E" w14:textId="77777777" w:rsidR="008F12A2" w:rsidRDefault="008F12A2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7296A51" wp14:editId="77296A52">
              <wp:simplePos x="0" y="0"/>
              <wp:positionH relativeFrom="page">
                <wp:posOffset>2066925</wp:posOffset>
              </wp:positionH>
              <wp:positionV relativeFrom="page">
                <wp:posOffset>9610725</wp:posOffset>
              </wp:positionV>
              <wp:extent cx="2705100" cy="754380"/>
              <wp:effectExtent l="0" t="0" r="0" b="571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754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296A5B" w14:textId="77777777" w:rsidR="008F12A2" w:rsidRDefault="008F12A2" w:rsidP="003F5AEB">
                          <w:pPr>
                            <w:pStyle w:val="bodycopy"/>
                            <w:spacing w:after="0"/>
                            <w:rPr>
                              <w:rFonts w:ascii="Lato Semibold" w:hAnsi="Lato Semibold" w:cs="Lato Semibol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 Semibold" w:hAnsi="Lato Semibold" w:cs="Lato Semibold"/>
                              <w:sz w:val="16"/>
                              <w:szCs w:val="16"/>
                            </w:rPr>
                            <w:t>St Philip Howard Catholic Voluntary Academy</w:t>
                          </w:r>
                        </w:p>
                        <w:p w14:paraId="77296A5C" w14:textId="77777777" w:rsidR="008F12A2" w:rsidRDefault="008F12A2" w:rsidP="00A65569">
                          <w:pPr>
                            <w:pStyle w:val="bodycopy"/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Sunlaws Street, Glossop, SK138DR</w:t>
                          </w:r>
                        </w:p>
                        <w:p w14:paraId="77296A5D" w14:textId="0C7FD772" w:rsidR="008F12A2" w:rsidRDefault="007F04D3" w:rsidP="003F5AEB">
                          <w:pPr>
                            <w:rPr>
                              <w:rFonts w:ascii="Lato" w:hAnsi="Lato" w:cs="Lato"/>
                              <w:b/>
                              <w:bCs/>
                              <w:color w:val="0035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" w:hAnsi="Lato" w:cs="Lato"/>
                              <w:b/>
                              <w:bCs/>
                              <w:color w:val="003500"/>
                              <w:sz w:val="16"/>
                              <w:szCs w:val="16"/>
                            </w:rPr>
                            <w:t>kcox</w:t>
                          </w:r>
                          <w:r w:rsidR="008F12A2" w:rsidRPr="00DE2395">
                            <w:rPr>
                              <w:rFonts w:ascii="Lato" w:hAnsi="Lato" w:cs="Lato"/>
                              <w:b/>
                              <w:bCs/>
                              <w:color w:val="003500"/>
                              <w:sz w:val="16"/>
                              <w:szCs w:val="16"/>
                            </w:rPr>
                            <w:t>@sph.</w:t>
                          </w:r>
                          <w:r>
                            <w:rPr>
                              <w:rFonts w:ascii="Lato" w:hAnsi="Lato" w:cs="Lato"/>
                              <w:b/>
                              <w:bCs/>
                              <w:color w:val="003500"/>
                              <w:sz w:val="16"/>
                              <w:szCs w:val="16"/>
                            </w:rPr>
                            <w:t>srscmat.</w:t>
                          </w:r>
                          <w:r w:rsidR="008F12A2" w:rsidRPr="00DE2395">
                            <w:rPr>
                              <w:rFonts w:ascii="Lato" w:hAnsi="Lato" w:cs="Lato"/>
                              <w:b/>
                              <w:bCs/>
                              <w:color w:val="003500"/>
                              <w:sz w:val="16"/>
                              <w:szCs w:val="16"/>
                            </w:rPr>
                            <w:t>academy</w:t>
                          </w:r>
                        </w:p>
                        <w:p w14:paraId="77296A5E" w14:textId="77777777" w:rsidR="008F12A2" w:rsidRDefault="008F12A2" w:rsidP="003F5AEB">
                          <w:r>
                            <w:rPr>
                              <w:sz w:val="16"/>
                              <w:szCs w:val="16"/>
                            </w:rPr>
                            <w:t>Company Number 7937154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296A5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162.75pt;margin-top:756.75pt;width:213pt;height:59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" filled="f" stroked="f" strokeweight=".5pt">
              <v:textbox style="mso-fit-shape-to-text:t">
                <w:txbxContent>
                  <w:p w14:paraId="77296A5B" w14:textId="77777777" w:rsidR="008F12A2" w:rsidRDefault="008F12A2" w:rsidP="003F5AEB">
                    <w:pPr>
                      <w:pStyle w:val="bodycopy"/>
                      <w:spacing w:after="0"/>
                      <w:rPr>
                        <w:rFonts w:ascii="Lato Semibold" w:hAnsi="Lato Semibold" w:cs="Lato Semibold"/>
                        <w:sz w:val="16"/>
                        <w:szCs w:val="16"/>
                      </w:rPr>
                    </w:pPr>
                    <w:r>
                      <w:rPr>
                        <w:rFonts w:ascii="Lato Semibold" w:hAnsi="Lato Semibold" w:cs="Lato Semibold"/>
                        <w:sz w:val="16"/>
                        <w:szCs w:val="16"/>
                      </w:rPr>
                      <w:t>St Philip Howard Catholic Voluntary Academy</w:t>
                    </w:r>
                  </w:p>
                  <w:p w14:paraId="77296A5C" w14:textId="77777777" w:rsidR="008F12A2" w:rsidRDefault="008F12A2" w:rsidP="00A65569">
                    <w:pPr>
                      <w:pStyle w:val="bodycopy"/>
                      <w:spacing w:after="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Sunlaws Street, Glossop, SK138DR</w:t>
                    </w:r>
                  </w:p>
                  <w:p w14:paraId="77296A5D" w14:textId="0C7FD772" w:rsidR="008F12A2" w:rsidRDefault="007F04D3" w:rsidP="003F5AEB">
                    <w:pPr>
                      <w:rPr>
                        <w:rFonts w:ascii="Lato" w:hAnsi="Lato" w:cs="Lato"/>
                        <w:b/>
                        <w:bCs/>
                        <w:color w:val="003500"/>
                        <w:sz w:val="16"/>
                        <w:szCs w:val="16"/>
                      </w:rPr>
                    </w:pPr>
                    <w:r>
                      <w:rPr>
                        <w:rFonts w:ascii="Lato" w:hAnsi="Lato" w:cs="Lato"/>
                        <w:b/>
                        <w:bCs/>
                        <w:color w:val="003500"/>
                        <w:sz w:val="16"/>
                        <w:szCs w:val="16"/>
                      </w:rPr>
                      <w:t>kcox</w:t>
                    </w:r>
                    <w:r w:rsidR="008F12A2" w:rsidRPr="00DE2395">
                      <w:rPr>
                        <w:rFonts w:ascii="Lato" w:hAnsi="Lato" w:cs="Lato"/>
                        <w:b/>
                        <w:bCs/>
                        <w:color w:val="003500"/>
                        <w:sz w:val="16"/>
                        <w:szCs w:val="16"/>
                      </w:rPr>
                      <w:t>@sph.</w:t>
                    </w:r>
                    <w:r>
                      <w:rPr>
                        <w:rFonts w:ascii="Lato" w:hAnsi="Lato" w:cs="Lato"/>
                        <w:b/>
                        <w:bCs/>
                        <w:color w:val="003500"/>
                        <w:sz w:val="16"/>
                        <w:szCs w:val="16"/>
                      </w:rPr>
                      <w:t>srscmat.</w:t>
                    </w:r>
                    <w:r w:rsidR="008F12A2" w:rsidRPr="00DE2395">
                      <w:rPr>
                        <w:rFonts w:ascii="Lato" w:hAnsi="Lato" w:cs="Lato"/>
                        <w:b/>
                        <w:bCs/>
                        <w:color w:val="003500"/>
                        <w:sz w:val="16"/>
                        <w:szCs w:val="16"/>
                      </w:rPr>
                      <w:t>academy</w:t>
                    </w:r>
                  </w:p>
                  <w:p w14:paraId="77296A5E" w14:textId="77777777" w:rsidR="008F12A2" w:rsidRDefault="008F12A2" w:rsidP="003F5AEB">
                    <w:r>
                      <w:rPr>
                        <w:sz w:val="16"/>
                        <w:szCs w:val="16"/>
                      </w:rPr>
                      <w:t>Company Number 7937154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7296A53" wp14:editId="77296A54">
              <wp:simplePos x="0" y="0"/>
              <wp:positionH relativeFrom="page">
                <wp:posOffset>536575</wp:posOffset>
              </wp:positionH>
              <wp:positionV relativeFrom="page">
                <wp:posOffset>9584690</wp:posOffset>
              </wp:positionV>
              <wp:extent cx="6475680" cy="0"/>
              <wp:effectExtent l="0" t="0" r="14605" b="1270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5680" cy="0"/>
                      </a:xfrm>
                      <a:prstGeom prst="line">
                        <a:avLst/>
                      </a:prstGeom>
                      <a:ln>
                        <a:solidFill>
                          <a:srgbClr val="77777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449EF6" id="Straight Connector 14" o:spid="_x0000_s1026" style="position:absolute;z-index:-2516500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2.25pt,754.7pt" to="552.15pt,7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" strokecolor="#777776" strokeweight=".5pt">
              <v:stroke joinstyle="miter"/>
              <w10:wrap anchorx="page" anchory="page"/>
            </v:lin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77296A55" wp14:editId="77296A56">
          <wp:simplePos x="0" y="0"/>
          <wp:positionH relativeFrom="page">
            <wp:posOffset>536575</wp:posOffset>
          </wp:positionH>
          <wp:positionV relativeFrom="page">
            <wp:posOffset>9779000</wp:posOffset>
          </wp:positionV>
          <wp:extent cx="1142757" cy="469800"/>
          <wp:effectExtent l="0" t="0" r="635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iocese-logo-with-text_sml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2757" cy="469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77296A57" wp14:editId="77296A58">
          <wp:simplePos x="0" y="0"/>
          <wp:positionH relativeFrom="page">
            <wp:posOffset>5094605</wp:posOffset>
          </wp:positionH>
          <wp:positionV relativeFrom="page">
            <wp:posOffset>9667240</wp:posOffset>
          </wp:positionV>
          <wp:extent cx="1905120" cy="71136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 Ralphs logo CMAT - CMYK sm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120" cy="71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7296A59" wp14:editId="77296A5A">
              <wp:simplePos x="0" y="0"/>
              <wp:positionH relativeFrom="page">
                <wp:posOffset>1944370</wp:posOffset>
              </wp:positionH>
              <wp:positionV relativeFrom="page">
                <wp:posOffset>9735820</wp:posOffset>
              </wp:positionV>
              <wp:extent cx="0" cy="599400"/>
              <wp:effectExtent l="0" t="0" r="12700" b="10795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9940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90B885" id="Straight Connector 8" o:spid="_x0000_s1026" style="position:absolute;z-index:-2516541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53.1pt,766.6pt" to="153.1pt,8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" strokecolor="black [3213]" strokeweight=".5pt">
              <v:stroke joinstyle="miter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FA61B3" w14:textId="77777777" w:rsidR="008208FE" w:rsidRDefault="008208FE" w:rsidP="003F5AEB">
      <w:r>
        <w:separator/>
      </w:r>
    </w:p>
  </w:footnote>
  <w:footnote w:type="continuationSeparator" w:id="0">
    <w:p w14:paraId="635C08F8" w14:textId="77777777" w:rsidR="008208FE" w:rsidRDefault="008208FE" w:rsidP="003F5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296A4D" w14:textId="1CA3FDE5" w:rsidR="008F12A2" w:rsidRDefault="008F12A2" w:rsidP="00A14EA0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77296A4F" wp14:editId="528A531F">
          <wp:simplePos x="0" y="0"/>
          <wp:positionH relativeFrom="column">
            <wp:posOffset>-41275</wp:posOffset>
          </wp:positionH>
          <wp:positionV relativeFrom="paragraph">
            <wp:posOffset>-152400</wp:posOffset>
          </wp:positionV>
          <wp:extent cx="668655" cy="936625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8655" cy="936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4EA0">
      <w:t xml:space="preserve">   </w:t>
    </w:r>
    <w:r w:rsidR="00A14EA0" w:rsidRPr="00C67D93">
      <w:rPr>
        <w:noProof/>
        <w:lang w:eastAsia="en-GB"/>
      </w:rPr>
      <w:drawing>
        <wp:inline distT="0" distB="0" distL="0" distR="0" wp14:anchorId="78867467" wp14:editId="397DC4C8">
          <wp:extent cx="1402809" cy="745067"/>
          <wp:effectExtent l="76200" t="76200" r="140335" b="131445"/>
          <wp:docPr id="5" name="Picture 5" descr="Fun, exhilaration and achiev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Fun, exhilaration and achieve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6800" cy="747187"/>
                  </a:xfrm>
                  <a:prstGeom prst="rect">
                    <a:avLst/>
                  </a:prstGeom>
                  <a:ln w="38100" cap="sq">
                    <a:solidFill>
                      <a:srgbClr val="C00000"/>
                    </a:solidFill>
                    <a:prstDash val="solid"/>
                    <a:miter lim="800000"/>
                  </a:ln>
                  <a:effectLst>
                    <a:outerShdw blurRad="50800" dist="38100" dir="2700000" algn="tl" rotWithShape="0">
                      <a:srgbClr val="000000">
                        <a:alpha val="43000"/>
                      </a:srgbClr>
                    </a:outerShdw>
                  </a:effectLst>
                </pic:spPr>
              </pic:pic>
            </a:graphicData>
          </a:graphic>
        </wp:inline>
      </w:drawing>
    </w:r>
  </w:p>
  <w:p w14:paraId="5A500079" w14:textId="45000B88" w:rsidR="00A14EA0" w:rsidRDefault="00A14EA0" w:rsidP="00A14EA0">
    <w:pPr>
      <w:pStyle w:val="Header"/>
      <w:jc w:val="right"/>
      <w:rPr>
        <w:b/>
      </w:rPr>
    </w:pPr>
    <w:r w:rsidRPr="00A14EA0">
      <w:rPr>
        <w:b/>
      </w:rPr>
      <w:t>PGL Exam Preparation and Activity Residential</w:t>
    </w:r>
    <w:r w:rsidR="00C4041C">
      <w:rPr>
        <w:b/>
      </w:rPr>
      <w:t xml:space="preserve"> </w:t>
    </w:r>
    <w:r w:rsidR="009D0A5E">
      <w:rPr>
        <w:b/>
      </w:rPr>
      <w:t>18</w:t>
    </w:r>
    <w:r w:rsidR="00C4041C" w:rsidRPr="00C4041C">
      <w:rPr>
        <w:b/>
        <w:vertAlign w:val="superscript"/>
      </w:rPr>
      <w:t>th</w:t>
    </w:r>
    <w:r w:rsidR="00C4041C">
      <w:rPr>
        <w:b/>
      </w:rPr>
      <w:t>-</w:t>
    </w:r>
    <w:r w:rsidR="009D0A5E">
      <w:rPr>
        <w:b/>
      </w:rPr>
      <w:t>20</w:t>
    </w:r>
    <w:r w:rsidR="00C4041C" w:rsidRPr="00C4041C">
      <w:rPr>
        <w:b/>
        <w:vertAlign w:val="superscript"/>
      </w:rPr>
      <w:t>th</w:t>
    </w:r>
    <w:r w:rsidR="00C4041C">
      <w:rPr>
        <w:b/>
      </w:rPr>
      <w:t xml:space="preserve"> </w:t>
    </w:r>
    <w:r w:rsidR="00AF43AD">
      <w:rPr>
        <w:b/>
      </w:rPr>
      <w:t>September 2023</w:t>
    </w:r>
  </w:p>
  <w:p w14:paraId="1719DDDF" w14:textId="5173B924" w:rsidR="00C4041C" w:rsidRPr="00C4041C" w:rsidRDefault="009D0A5E" w:rsidP="00A14EA0">
    <w:pPr>
      <w:pStyle w:val="Header"/>
      <w:jc w:val="right"/>
    </w:pPr>
    <w:r>
      <w:t>6</w:t>
    </w:r>
    <w:r w:rsidR="00C4041C" w:rsidRPr="00C4041C">
      <w:rPr>
        <w:vertAlign w:val="superscript"/>
      </w:rPr>
      <w:t>th</w:t>
    </w:r>
    <w:r w:rsidR="00C4041C">
      <w:t xml:space="preserve"> September 202</w:t>
    </w:r>
    <w:r w:rsidR="00AF43AD"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600B13"/>
    <w:multiLevelType w:val="hybridMultilevel"/>
    <w:tmpl w:val="086ED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1BC"/>
    <w:rsid w:val="00016B5A"/>
    <w:rsid w:val="000B4127"/>
    <w:rsid w:val="000B5E33"/>
    <w:rsid w:val="000E3F82"/>
    <w:rsid w:val="000E6725"/>
    <w:rsid w:val="0013323D"/>
    <w:rsid w:val="00136C31"/>
    <w:rsid w:val="0016645B"/>
    <w:rsid w:val="00225339"/>
    <w:rsid w:val="00241563"/>
    <w:rsid w:val="00261CEC"/>
    <w:rsid w:val="002C409E"/>
    <w:rsid w:val="002C786E"/>
    <w:rsid w:val="002D13A2"/>
    <w:rsid w:val="002F681C"/>
    <w:rsid w:val="0032773C"/>
    <w:rsid w:val="00352D81"/>
    <w:rsid w:val="0036090D"/>
    <w:rsid w:val="0038689A"/>
    <w:rsid w:val="003877DA"/>
    <w:rsid w:val="003D0FDB"/>
    <w:rsid w:val="003F5AEB"/>
    <w:rsid w:val="0040654B"/>
    <w:rsid w:val="004D012B"/>
    <w:rsid w:val="004F67C1"/>
    <w:rsid w:val="005175E4"/>
    <w:rsid w:val="00596BBB"/>
    <w:rsid w:val="005B7467"/>
    <w:rsid w:val="006016F6"/>
    <w:rsid w:val="00623AA0"/>
    <w:rsid w:val="006319AA"/>
    <w:rsid w:val="00637A9F"/>
    <w:rsid w:val="00645484"/>
    <w:rsid w:val="0064714D"/>
    <w:rsid w:val="00761981"/>
    <w:rsid w:val="00796D9C"/>
    <w:rsid w:val="007B28F7"/>
    <w:rsid w:val="007D1554"/>
    <w:rsid w:val="007E4853"/>
    <w:rsid w:val="007F04D3"/>
    <w:rsid w:val="00802685"/>
    <w:rsid w:val="008208FE"/>
    <w:rsid w:val="00856F27"/>
    <w:rsid w:val="008911B3"/>
    <w:rsid w:val="00896543"/>
    <w:rsid w:val="008B06BD"/>
    <w:rsid w:val="008C198F"/>
    <w:rsid w:val="008C3B63"/>
    <w:rsid w:val="008D19ED"/>
    <w:rsid w:val="008F12A2"/>
    <w:rsid w:val="00903713"/>
    <w:rsid w:val="00911C4A"/>
    <w:rsid w:val="0092230C"/>
    <w:rsid w:val="00926DA4"/>
    <w:rsid w:val="00930D44"/>
    <w:rsid w:val="00936B77"/>
    <w:rsid w:val="00941B27"/>
    <w:rsid w:val="00957E14"/>
    <w:rsid w:val="009A3156"/>
    <w:rsid w:val="009B7A4D"/>
    <w:rsid w:val="009C7918"/>
    <w:rsid w:val="009D0A5E"/>
    <w:rsid w:val="009D60DC"/>
    <w:rsid w:val="00A117D8"/>
    <w:rsid w:val="00A1351F"/>
    <w:rsid w:val="00A14EA0"/>
    <w:rsid w:val="00A6295B"/>
    <w:rsid w:val="00A65569"/>
    <w:rsid w:val="00A717BB"/>
    <w:rsid w:val="00A92964"/>
    <w:rsid w:val="00AA6B01"/>
    <w:rsid w:val="00AC02B1"/>
    <w:rsid w:val="00AF43AD"/>
    <w:rsid w:val="00B050D9"/>
    <w:rsid w:val="00B1324E"/>
    <w:rsid w:val="00B2370F"/>
    <w:rsid w:val="00B37189"/>
    <w:rsid w:val="00B545E4"/>
    <w:rsid w:val="00B66004"/>
    <w:rsid w:val="00B75218"/>
    <w:rsid w:val="00B83C24"/>
    <w:rsid w:val="00B95262"/>
    <w:rsid w:val="00BC26C7"/>
    <w:rsid w:val="00BC54ED"/>
    <w:rsid w:val="00BE699B"/>
    <w:rsid w:val="00BF63DC"/>
    <w:rsid w:val="00C25C86"/>
    <w:rsid w:val="00C37BDB"/>
    <w:rsid w:val="00C4041C"/>
    <w:rsid w:val="00C53C6D"/>
    <w:rsid w:val="00C57C2D"/>
    <w:rsid w:val="00C67D93"/>
    <w:rsid w:val="00C926AD"/>
    <w:rsid w:val="00CD1837"/>
    <w:rsid w:val="00CF48F2"/>
    <w:rsid w:val="00D003F9"/>
    <w:rsid w:val="00D779B5"/>
    <w:rsid w:val="00DA59B3"/>
    <w:rsid w:val="00DC551E"/>
    <w:rsid w:val="00DD6D28"/>
    <w:rsid w:val="00DE2395"/>
    <w:rsid w:val="00E17DD8"/>
    <w:rsid w:val="00E921BC"/>
    <w:rsid w:val="00E92A3D"/>
    <w:rsid w:val="00EB4243"/>
    <w:rsid w:val="00EF522C"/>
    <w:rsid w:val="00F24D7C"/>
    <w:rsid w:val="00F47FC8"/>
    <w:rsid w:val="00F54FD0"/>
    <w:rsid w:val="00F55528"/>
    <w:rsid w:val="00F91ED2"/>
    <w:rsid w:val="00F94153"/>
    <w:rsid w:val="00FC5A59"/>
    <w:rsid w:val="00FD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296A48"/>
  <w14:defaultImageDpi w14:val="32767"/>
  <w15:chartTrackingRefBased/>
  <w15:docId w15:val="{E3FE7E25-D061-4D5A-94FB-906E1D460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CATable">
    <w:name w:val="CA Table"/>
    <w:basedOn w:val="TableNormal"/>
    <w:uiPriority w:val="99"/>
    <w:rsid w:val="009A3156"/>
    <w:rPr>
      <w:sz w:val="22"/>
      <w:szCs w:val="22"/>
    </w:rPr>
    <w:tblPr/>
  </w:style>
  <w:style w:type="table" w:customStyle="1" w:styleId="CATable2">
    <w:name w:val="CA Table 2"/>
    <w:basedOn w:val="TableNormal"/>
    <w:uiPriority w:val="99"/>
    <w:rsid w:val="009A3156"/>
    <w:rPr>
      <w:sz w:val="22"/>
      <w:szCs w:val="22"/>
    </w:rPr>
    <w:tblPr/>
  </w:style>
  <w:style w:type="paragraph" w:styleId="Header">
    <w:name w:val="header"/>
    <w:basedOn w:val="Normal"/>
    <w:link w:val="HeaderChar"/>
    <w:uiPriority w:val="99"/>
    <w:unhideWhenUsed/>
    <w:rsid w:val="003F5A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5AEB"/>
  </w:style>
  <w:style w:type="paragraph" w:styleId="Footer">
    <w:name w:val="footer"/>
    <w:basedOn w:val="Normal"/>
    <w:link w:val="FooterChar"/>
    <w:uiPriority w:val="99"/>
    <w:unhideWhenUsed/>
    <w:rsid w:val="003F5A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5AEB"/>
  </w:style>
  <w:style w:type="paragraph" w:customStyle="1" w:styleId="bodycopy">
    <w:name w:val="body copy"/>
    <w:basedOn w:val="Normal"/>
    <w:uiPriority w:val="99"/>
    <w:rsid w:val="003F5AE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Lato" w:hAnsi="Lato" w:cs="Lato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92A3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E92A3D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E4853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E4853"/>
    <w:rPr>
      <w:rFonts w:ascii="Calibri" w:hAnsi="Calibri"/>
      <w:sz w:val="22"/>
      <w:szCs w:val="21"/>
    </w:rPr>
  </w:style>
  <w:style w:type="table" w:styleId="TableGrid">
    <w:name w:val="Table Grid"/>
    <w:basedOn w:val="TableNormal"/>
    <w:uiPriority w:val="39"/>
    <w:rsid w:val="00F941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7A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A4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D0F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NoSpacing">
    <w:name w:val="No Spacing"/>
    <w:uiPriority w:val="1"/>
    <w:qFormat/>
    <w:rsid w:val="009D60DC"/>
    <w:rPr>
      <w:sz w:val="22"/>
      <w:szCs w:val="22"/>
    </w:rPr>
  </w:style>
  <w:style w:type="paragraph" w:customStyle="1" w:styleId="Default">
    <w:name w:val="Default"/>
    <w:rsid w:val="008911B3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color w:val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06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pgl.co.uk/en-gb/adventure-holidays/centres/winmarleigh-hall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uldoon.SRSCMAT-LAP-01.000\AppData\Local\Microsoft\Windows\INetCache\Content.Outlook\QIIQY1Y4\SRS%20CMAT_School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895AF3C7A0364FA0146C279A7C5C67" ma:contentTypeVersion="4" ma:contentTypeDescription="Create a new document." ma:contentTypeScope="" ma:versionID="5a0efa7748f076f1754a63c5bd864e12">
  <xsd:schema xmlns:xsd="http://www.w3.org/2001/XMLSchema" xmlns:xs="http://www.w3.org/2001/XMLSchema" xmlns:p="http://schemas.microsoft.com/office/2006/metadata/properties" xmlns:ns2="66d9826c-24a0-48fa-84d0-1454d323baf1" xmlns:ns3="0b7b951e-1303-45d7-a749-f1fa7197e965" targetNamespace="http://schemas.microsoft.com/office/2006/metadata/properties" ma:root="true" ma:fieldsID="93a25118daa3673a7c96fd2bad664b4d" ns2:_="" ns3:_="">
    <xsd:import namespace="66d9826c-24a0-48fa-84d0-1454d323baf1"/>
    <xsd:import namespace="0b7b951e-1303-45d7-a749-f1fa7197e9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9826c-24a0-48fa-84d0-1454d323ba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7b951e-1303-45d7-a749-f1fa7197e96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996AB-38C9-45EE-A034-93D15599EE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d9826c-24a0-48fa-84d0-1454d323baf1"/>
    <ds:schemaRef ds:uri="0b7b951e-1303-45d7-a749-f1fa7197e9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77DF0D-38E0-48CB-A2A5-05136A5642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2655759-289C-4ED4-8EE7-BC5D2397EA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9F2BC0-87B4-406F-8A2D-6B5C730B8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SRS CMAT_School letterhead</Template>
  <TotalTime>20</TotalTime>
  <Pages>3</Pages>
  <Words>727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Muldoon</dc:creator>
  <cp:keywords/>
  <dc:description/>
  <cp:lastModifiedBy>K Cox</cp:lastModifiedBy>
  <cp:revision>16</cp:revision>
  <cp:lastPrinted>2021-09-16T13:47:00Z</cp:lastPrinted>
  <dcterms:created xsi:type="dcterms:W3CDTF">2023-09-05T20:10:00Z</dcterms:created>
  <dcterms:modified xsi:type="dcterms:W3CDTF">2023-09-06T13:56:00Z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0x010100DD895AF3C7A0364FA0146C279A7C5C67</vt:lpwstr>
  </property>
</Properties>
</file>